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E82" w:rsidRDefault="00545E82" w:rsidP="00E6490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5E82" w:rsidRDefault="00545E82" w:rsidP="00E6490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490A">
        <w:rPr>
          <w:rFonts w:ascii="Times New Roman" w:hAnsi="Times New Roman"/>
          <w:b/>
          <w:sz w:val="28"/>
          <w:szCs w:val="28"/>
        </w:rPr>
        <w:t>Расписание в «Школе маленьких</w:t>
      </w:r>
      <w:r>
        <w:rPr>
          <w:rFonts w:ascii="Times New Roman" w:hAnsi="Times New Roman"/>
          <w:b/>
          <w:sz w:val="28"/>
          <w:szCs w:val="28"/>
        </w:rPr>
        <w:t xml:space="preserve"> лебедей» и на</w:t>
      </w:r>
    </w:p>
    <w:p w:rsidR="00545E82" w:rsidRDefault="00545E82" w:rsidP="00E6490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Подготовительном </w:t>
      </w:r>
      <w:r w:rsidRPr="00E6490A">
        <w:rPr>
          <w:rFonts w:ascii="Times New Roman" w:hAnsi="Times New Roman"/>
          <w:b/>
          <w:sz w:val="28"/>
          <w:szCs w:val="28"/>
        </w:rPr>
        <w:t>отделении</w:t>
      </w:r>
    </w:p>
    <w:p w:rsidR="00545E82" w:rsidRPr="0008429B" w:rsidRDefault="00545E82" w:rsidP="0008429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(2017-2018 учебный год)</w:t>
      </w:r>
    </w:p>
    <w:tbl>
      <w:tblPr>
        <w:tblW w:w="11700" w:type="dxa"/>
        <w:tblInd w:w="-1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0"/>
        <w:gridCol w:w="2160"/>
        <w:gridCol w:w="2160"/>
        <w:gridCol w:w="2340"/>
        <w:gridCol w:w="2340"/>
        <w:gridCol w:w="2340"/>
      </w:tblGrid>
      <w:tr w:rsidR="00545E82" w:rsidRPr="00797D39" w:rsidTr="000E4521">
        <w:trPr>
          <w:cantSplit/>
          <w:trHeight w:val="1461"/>
        </w:trPr>
        <w:tc>
          <w:tcPr>
            <w:tcW w:w="360" w:type="dxa"/>
            <w:textDirection w:val="btLr"/>
            <w:vAlign w:val="center"/>
          </w:tcPr>
          <w:p w:rsidR="00545E82" w:rsidRPr="00FE06A5" w:rsidRDefault="00545E82" w:rsidP="00797D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E06A5"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2160" w:type="dxa"/>
          </w:tcPr>
          <w:p w:rsidR="00545E82" w:rsidRPr="00797D39" w:rsidRDefault="00545E82" w:rsidP="008F18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18.00-19.30</w:t>
            </w:r>
          </w:p>
          <w:p w:rsidR="00545E82" w:rsidRPr="00797D39" w:rsidRDefault="00545E82" w:rsidP="008F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8F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Нигматуллина А.Р.</w:t>
            </w:r>
          </w:p>
          <w:p w:rsidR="00545E82" w:rsidRPr="00DC4CC9" w:rsidRDefault="00545E82" w:rsidP="008F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Начинающие</w:t>
            </w:r>
          </w:p>
          <w:p w:rsidR="00545E82" w:rsidRPr="00797D39" w:rsidRDefault="00545E82" w:rsidP="008F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6-8 лет</w:t>
            </w:r>
          </w:p>
          <w:p w:rsidR="00545E82" w:rsidRDefault="00545E82" w:rsidP="008F185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8F185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8F185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8F185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Pr="0054016C" w:rsidRDefault="00545E82" w:rsidP="008F18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 кл., 5</w:t>
            </w:r>
            <w:r w:rsidRPr="0054016C">
              <w:rPr>
                <w:rFonts w:ascii="Times New Roman" w:hAnsi="Times New Roman"/>
                <w:i/>
                <w:sz w:val="24"/>
                <w:szCs w:val="24"/>
              </w:rPr>
              <w:t xml:space="preserve"> зал</w:t>
            </w:r>
          </w:p>
        </w:tc>
        <w:tc>
          <w:tcPr>
            <w:tcW w:w="2160" w:type="dxa"/>
          </w:tcPr>
          <w:p w:rsidR="00545E82" w:rsidRDefault="00545E82" w:rsidP="008F18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18.15-19.45</w:t>
            </w:r>
          </w:p>
          <w:p w:rsidR="00545E82" w:rsidRDefault="00545E82" w:rsidP="008F18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E82" w:rsidRDefault="00545E82" w:rsidP="008F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Зарипова О.А.</w:t>
            </w:r>
          </w:p>
          <w:p w:rsidR="00545E82" w:rsidRDefault="00545E82" w:rsidP="008F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Продолжающие</w:t>
            </w:r>
          </w:p>
          <w:p w:rsidR="00545E82" w:rsidRDefault="00545E82" w:rsidP="008F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  <w:p w:rsidR="00545E82" w:rsidRDefault="00545E82" w:rsidP="008F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8-10 лет</w:t>
            </w:r>
          </w:p>
          <w:p w:rsidR="00545E82" w:rsidRDefault="00545E82" w:rsidP="008F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(+старшая группа Мусаевой М.А.)</w:t>
            </w:r>
          </w:p>
          <w:p w:rsidR="00545E82" w:rsidRDefault="00545E82" w:rsidP="008F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Pr="0054016C" w:rsidRDefault="00545E82" w:rsidP="008F18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54016C">
              <w:rPr>
                <w:rFonts w:ascii="Times New Roman" w:hAnsi="Times New Roman"/>
                <w:i/>
                <w:sz w:val="24"/>
                <w:szCs w:val="24"/>
              </w:rPr>
              <w:t>кл., 3 зал</w:t>
            </w:r>
          </w:p>
        </w:tc>
        <w:tc>
          <w:tcPr>
            <w:tcW w:w="2340" w:type="dxa"/>
          </w:tcPr>
          <w:p w:rsidR="00545E82" w:rsidRPr="00797D39" w:rsidRDefault="00545E82" w:rsidP="008F18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18.30-20.0</w:t>
            </w:r>
            <w:r w:rsidRPr="00797D39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  <w:p w:rsidR="00545E82" w:rsidRPr="00797D39" w:rsidRDefault="00545E82" w:rsidP="008F18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E82" w:rsidRPr="00797D39" w:rsidRDefault="00545E82" w:rsidP="008F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Закамская В.М.</w:t>
            </w:r>
          </w:p>
          <w:p w:rsidR="00545E82" w:rsidRPr="00797D39" w:rsidRDefault="00545E82" w:rsidP="008F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Продолжающие</w:t>
            </w:r>
          </w:p>
          <w:p w:rsidR="00545E82" w:rsidRPr="00797D39" w:rsidRDefault="00545E82" w:rsidP="008F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  <w:p w:rsidR="00545E82" w:rsidRDefault="00545E82" w:rsidP="008F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8-10 лет</w:t>
            </w:r>
          </w:p>
          <w:p w:rsidR="00545E82" w:rsidRDefault="00545E82" w:rsidP="008F18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5E82" w:rsidRDefault="00545E82" w:rsidP="008F18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5E82" w:rsidRDefault="00545E82" w:rsidP="008F18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5E82" w:rsidRDefault="00545E82" w:rsidP="008F18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Pr="0070040C" w:rsidRDefault="00545E82" w:rsidP="008F18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 кл., 2 зал</w:t>
            </w:r>
          </w:p>
        </w:tc>
        <w:tc>
          <w:tcPr>
            <w:tcW w:w="2340" w:type="dxa"/>
          </w:tcPr>
          <w:p w:rsidR="00545E82" w:rsidRPr="00DC4CC9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18.30-20.0</w:t>
            </w:r>
            <w:r w:rsidRPr="00DC4CC9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  <w:p w:rsidR="00545E82" w:rsidRPr="00797D39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Pr="00797D39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Мамин-Оглы М.Э.</w:t>
            </w:r>
          </w:p>
          <w:p w:rsidR="00545E82" w:rsidRPr="00797D39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Подготовит.</w:t>
            </w:r>
          </w:p>
          <w:p w:rsidR="00545E82" w:rsidRPr="00797D39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отделение</w:t>
            </w:r>
          </w:p>
          <w:p w:rsidR="00545E82" w:rsidRDefault="00545E82" w:rsidP="00FF10A7">
            <w:pPr>
              <w:spacing w:after="0" w:line="240" w:lineRule="auto"/>
              <w:ind w:right="-2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Pr="0054016C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54016C">
              <w:rPr>
                <w:rFonts w:ascii="Times New Roman" w:hAnsi="Times New Roman"/>
                <w:i/>
                <w:sz w:val="24"/>
                <w:szCs w:val="24"/>
              </w:rPr>
              <w:t xml:space="preserve">кл.,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4 зал</w:t>
            </w:r>
          </w:p>
        </w:tc>
        <w:tc>
          <w:tcPr>
            <w:tcW w:w="2340" w:type="dxa"/>
          </w:tcPr>
          <w:p w:rsidR="00545E82" w:rsidRPr="0054016C" w:rsidRDefault="00545E82" w:rsidP="008F1854">
            <w:pPr>
              <w:spacing w:after="0" w:line="240" w:lineRule="auto"/>
              <w:ind w:right="-25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45E82" w:rsidRPr="00797D39" w:rsidTr="00194B63">
        <w:trPr>
          <w:cantSplit/>
          <w:trHeight w:val="1940"/>
        </w:trPr>
        <w:tc>
          <w:tcPr>
            <w:tcW w:w="360" w:type="dxa"/>
            <w:textDirection w:val="btLr"/>
            <w:vAlign w:val="center"/>
          </w:tcPr>
          <w:p w:rsidR="00545E82" w:rsidRPr="00FE06A5" w:rsidRDefault="00545E82" w:rsidP="00797D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E06A5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2160" w:type="dxa"/>
          </w:tcPr>
          <w:p w:rsidR="00545E82" w:rsidRPr="00797D39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18.00-19.3</w:t>
            </w:r>
            <w:r w:rsidRPr="00797D39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  <w:p w:rsidR="00545E82" w:rsidRPr="00797D39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E82" w:rsidRPr="00797D39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Закамская В.М.</w:t>
            </w:r>
          </w:p>
          <w:p w:rsidR="00545E82" w:rsidRPr="00797D39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Продолжающие</w:t>
            </w:r>
          </w:p>
          <w:p w:rsidR="00545E82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3-й год обучения</w:t>
            </w:r>
          </w:p>
          <w:p w:rsidR="00545E82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лет</w:t>
            </w:r>
          </w:p>
          <w:p w:rsidR="00545E82" w:rsidRDefault="00545E82" w:rsidP="00327D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Pr="00FF10A7" w:rsidRDefault="00545E82" w:rsidP="00327D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Pr="0054016C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 кл., 2 зал</w:t>
            </w:r>
          </w:p>
        </w:tc>
        <w:tc>
          <w:tcPr>
            <w:tcW w:w="2160" w:type="dxa"/>
          </w:tcPr>
          <w:p w:rsidR="00545E82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18.00-19</w:t>
            </w:r>
            <w:r w:rsidRPr="00797D39">
              <w:rPr>
                <w:rFonts w:ascii="Times New Roman" w:hAnsi="Times New Roman"/>
                <w:b/>
                <w:i/>
                <w:sz w:val="24"/>
                <w:szCs w:val="24"/>
              </w:rPr>
              <w:t>.30</w:t>
            </w:r>
          </w:p>
          <w:p w:rsidR="00545E82" w:rsidRPr="00C53576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E82" w:rsidRPr="00797D39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Зарипова О.А.</w:t>
            </w:r>
          </w:p>
          <w:p w:rsidR="00545E82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Продолжающие</w:t>
            </w:r>
          </w:p>
          <w:p w:rsidR="00545E82" w:rsidRPr="00797D39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младшая группа</w:t>
            </w:r>
          </w:p>
          <w:p w:rsidR="00545E82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лет  </w:t>
            </w:r>
          </w:p>
          <w:p w:rsidR="00545E82" w:rsidRPr="009D4B47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9D4B4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Pr="0054016C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 кл., 3 зал</w:t>
            </w:r>
          </w:p>
        </w:tc>
        <w:tc>
          <w:tcPr>
            <w:tcW w:w="2340" w:type="dxa"/>
          </w:tcPr>
          <w:p w:rsidR="00545E82" w:rsidRPr="00797D39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18.00-19.30</w:t>
            </w:r>
          </w:p>
          <w:p w:rsidR="00545E82" w:rsidRPr="00797D39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Нигматуллина А.Р.</w:t>
            </w:r>
          </w:p>
          <w:p w:rsidR="00545E82" w:rsidRPr="00797D39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Продолжающие</w:t>
            </w:r>
          </w:p>
          <w:p w:rsidR="00545E82" w:rsidRPr="00DC4CC9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C4CC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й год обучения</w:t>
            </w:r>
          </w:p>
          <w:p w:rsidR="00545E82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лет</w:t>
            </w:r>
          </w:p>
          <w:p w:rsidR="00545E82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(+ группа Зариповой О.А.</w:t>
            </w:r>
          </w:p>
          <w:p w:rsidR="00545E82" w:rsidRPr="00797D39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продолжающие 7 лет)</w:t>
            </w:r>
          </w:p>
          <w:p w:rsidR="00545E82" w:rsidRDefault="00545E82" w:rsidP="009D4B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Pr="0054016C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 кл., 4</w:t>
            </w:r>
            <w:r w:rsidRPr="0054016C">
              <w:rPr>
                <w:rFonts w:ascii="Times New Roman" w:hAnsi="Times New Roman"/>
                <w:i/>
                <w:sz w:val="24"/>
                <w:szCs w:val="24"/>
              </w:rPr>
              <w:t xml:space="preserve"> зал</w:t>
            </w:r>
          </w:p>
        </w:tc>
        <w:tc>
          <w:tcPr>
            <w:tcW w:w="2340" w:type="dxa"/>
          </w:tcPr>
          <w:p w:rsidR="00545E82" w:rsidRPr="00C53576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3576">
              <w:rPr>
                <w:rFonts w:ascii="Times New Roman" w:hAnsi="Times New Roman"/>
                <w:b/>
                <w:i/>
                <w:sz w:val="24"/>
                <w:szCs w:val="24"/>
              </w:rPr>
              <w:t>18.00-19.30</w:t>
            </w:r>
          </w:p>
          <w:p w:rsidR="00545E82" w:rsidRPr="00C53576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E82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Туркевич Е.Э.</w:t>
            </w:r>
          </w:p>
          <w:p w:rsidR="00545E82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Начинающие</w:t>
            </w:r>
          </w:p>
          <w:p w:rsidR="00545E82" w:rsidRPr="009D4B47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6-8лет</w:t>
            </w:r>
          </w:p>
          <w:p w:rsidR="00545E82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9D4B4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9D4B4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9D4B4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9D4B4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9D4B4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Pr="0054016C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кл., 5</w:t>
            </w:r>
            <w:r w:rsidRPr="0054016C">
              <w:rPr>
                <w:rFonts w:ascii="Times New Roman" w:hAnsi="Times New Roman"/>
                <w:i/>
                <w:sz w:val="24"/>
                <w:szCs w:val="24"/>
              </w:rPr>
              <w:t xml:space="preserve"> зал</w:t>
            </w:r>
          </w:p>
        </w:tc>
        <w:tc>
          <w:tcPr>
            <w:tcW w:w="2340" w:type="dxa"/>
          </w:tcPr>
          <w:p w:rsidR="00545E82" w:rsidRPr="0054016C" w:rsidRDefault="00545E82" w:rsidP="009D4B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45E82" w:rsidRPr="00797D39" w:rsidTr="000E4521">
        <w:trPr>
          <w:cantSplit/>
          <w:trHeight w:val="1435"/>
        </w:trPr>
        <w:tc>
          <w:tcPr>
            <w:tcW w:w="360" w:type="dxa"/>
            <w:textDirection w:val="btLr"/>
          </w:tcPr>
          <w:p w:rsidR="00545E82" w:rsidRPr="00FE06A5" w:rsidRDefault="00545E82" w:rsidP="00797D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E06A5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2160" w:type="dxa"/>
          </w:tcPr>
          <w:p w:rsidR="00545E82" w:rsidRDefault="00545E82" w:rsidP="00C01B4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08429B"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.00-1</w:t>
            </w:r>
            <w:r w:rsidRPr="0008429B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.3</w:t>
            </w:r>
            <w:r w:rsidRPr="00624DDC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  <w:p w:rsidR="00545E82" w:rsidRPr="00E6490A" w:rsidRDefault="00545E82" w:rsidP="00C01B4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E82" w:rsidRPr="003A081F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Закамская В.М.</w:t>
            </w:r>
          </w:p>
          <w:p w:rsidR="00545E82" w:rsidRPr="00797D39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Продолжающие</w:t>
            </w:r>
          </w:p>
          <w:p w:rsidR="00545E82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2-й год обучения</w:t>
            </w:r>
          </w:p>
          <w:p w:rsidR="00545E82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лет</w:t>
            </w:r>
          </w:p>
          <w:p w:rsidR="00545E82" w:rsidRPr="00797D39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C01B4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Pr="0008429B" w:rsidRDefault="00545E82" w:rsidP="00FF10A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Pr="0054016C" w:rsidRDefault="00545E82" w:rsidP="00C01B4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 кл., 2 зал</w:t>
            </w:r>
          </w:p>
        </w:tc>
        <w:tc>
          <w:tcPr>
            <w:tcW w:w="2160" w:type="dxa"/>
          </w:tcPr>
          <w:p w:rsidR="00545E82" w:rsidRPr="00797D39" w:rsidRDefault="00545E82" w:rsidP="00C01B4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18.00-19.30</w:t>
            </w:r>
          </w:p>
          <w:p w:rsidR="00545E82" w:rsidRPr="00797D39" w:rsidRDefault="00545E82" w:rsidP="00C01B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C01B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Нигматуллина А.Р.</w:t>
            </w:r>
          </w:p>
          <w:p w:rsidR="00545E82" w:rsidRPr="00797D39" w:rsidRDefault="00545E82" w:rsidP="00C01B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Продолжающие</w:t>
            </w:r>
          </w:p>
          <w:p w:rsidR="00545E82" w:rsidRPr="00DC4CC9" w:rsidRDefault="00545E82" w:rsidP="00C01B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2-й год обучения</w:t>
            </w:r>
          </w:p>
          <w:p w:rsidR="00545E82" w:rsidRDefault="00545E82" w:rsidP="00FB4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лет</w:t>
            </w:r>
          </w:p>
          <w:p w:rsidR="00545E82" w:rsidRPr="00FB4169" w:rsidRDefault="00545E82" w:rsidP="00FB41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FF10A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Pr="00FF10A7" w:rsidRDefault="00545E82" w:rsidP="00C01B4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 кл., 4</w:t>
            </w:r>
            <w:r w:rsidRPr="0054016C">
              <w:rPr>
                <w:rFonts w:ascii="Times New Roman" w:hAnsi="Times New Roman"/>
                <w:i/>
                <w:sz w:val="24"/>
                <w:szCs w:val="24"/>
              </w:rPr>
              <w:t xml:space="preserve"> зал</w:t>
            </w:r>
          </w:p>
        </w:tc>
        <w:tc>
          <w:tcPr>
            <w:tcW w:w="2340" w:type="dxa"/>
          </w:tcPr>
          <w:p w:rsidR="00545E82" w:rsidRPr="00C53576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18.15-19.45</w:t>
            </w:r>
          </w:p>
          <w:p w:rsidR="00545E82" w:rsidRPr="00C53576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E82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Туркевич Е.Э.</w:t>
            </w:r>
          </w:p>
          <w:p w:rsidR="00545E82" w:rsidRPr="00DC4CC9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Начинающие</w:t>
            </w:r>
          </w:p>
          <w:p w:rsidR="00545E82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лет</w:t>
            </w:r>
          </w:p>
          <w:p w:rsidR="00545E82" w:rsidRPr="00AC233A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FF10A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FF10A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Pr="0054016C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 кл., 3</w:t>
            </w:r>
            <w:r w:rsidRPr="0054016C">
              <w:rPr>
                <w:rFonts w:ascii="Times New Roman" w:hAnsi="Times New Roman"/>
                <w:i/>
                <w:sz w:val="24"/>
                <w:szCs w:val="24"/>
              </w:rPr>
              <w:t xml:space="preserve"> зал</w:t>
            </w:r>
          </w:p>
        </w:tc>
        <w:tc>
          <w:tcPr>
            <w:tcW w:w="2340" w:type="dxa"/>
          </w:tcPr>
          <w:p w:rsidR="00545E82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18.15-19.45</w:t>
            </w:r>
          </w:p>
          <w:p w:rsidR="00545E82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E82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Зарипова О.А.</w:t>
            </w:r>
          </w:p>
          <w:p w:rsidR="00545E82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Продолжающие</w:t>
            </w:r>
          </w:p>
          <w:p w:rsidR="00545E82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  <w:p w:rsidR="00545E82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8-10 лет</w:t>
            </w:r>
          </w:p>
          <w:p w:rsidR="00545E82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(+старшая группа Мусаевой М.А.)</w:t>
            </w:r>
          </w:p>
          <w:p w:rsidR="00545E82" w:rsidRDefault="00545E82" w:rsidP="00FF10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Pr="0054016C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 кл., 5</w:t>
            </w:r>
            <w:r w:rsidRPr="0054016C">
              <w:rPr>
                <w:rFonts w:ascii="Times New Roman" w:hAnsi="Times New Roman"/>
                <w:i/>
                <w:sz w:val="24"/>
                <w:szCs w:val="24"/>
              </w:rPr>
              <w:t xml:space="preserve"> зал</w:t>
            </w:r>
          </w:p>
        </w:tc>
        <w:tc>
          <w:tcPr>
            <w:tcW w:w="2340" w:type="dxa"/>
          </w:tcPr>
          <w:p w:rsidR="00545E82" w:rsidRPr="00797D39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18.30-20.0</w:t>
            </w:r>
            <w:r w:rsidRPr="00797D39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  <w:p w:rsidR="00545E82" w:rsidRPr="00797D39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E82" w:rsidRPr="00797D39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Закамская В.М.</w:t>
            </w:r>
          </w:p>
          <w:p w:rsidR="00545E82" w:rsidRPr="00797D39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Продолжающие</w:t>
            </w:r>
          </w:p>
          <w:p w:rsidR="00545E82" w:rsidRPr="00797D39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  <w:p w:rsidR="00545E82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8-10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лет</w:t>
            </w:r>
          </w:p>
          <w:p w:rsidR="00545E82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5E82" w:rsidRDefault="00545E82" w:rsidP="00FF10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5E82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Pr="0054016C" w:rsidRDefault="00545E82" w:rsidP="00FF10A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кл., 2 зал</w:t>
            </w:r>
          </w:p>
        </w:tc>
      </w:tr>
      <w:tr w:rsidR="00545E82" w:rsidRPr="00797D39" w:rsidTr="000E4521">
        <w:trPr>
          <w:cantSplit/>
          <w:trHeight w:val="1782"/>
        </w:trPr>
        <w:tc>
          <w:tcPr>
            <w:tcW w:w="360" w:type="dxa"/>
            <w:textDirection w:val="btLr"/>
          </w:tcPr>
          <w:p w:rsidR="00545E82" w:rsidRPr="00FE06A5" w:rsidRDefault="00545E82" w:rsidP="00797D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E06A5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2160" w:type="dxa"/>
          </w:tcPr>
          <w:p w:rsidR="00545E82" w:rsidRDefault="00545E82" w:rsidP="009A4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18.00-19</w:t>
            </w:r>
            <w:r w:rsidRPr="00797D39">
              <w:rPr>
                <w:rFonts w:ascii="Times New Roman" w:hAnsi="Times New Roman"/>
                <w:b/>
                <w:i/>
                <w:sz w:val="24"/>
                <w:szCs w:val="24"/>
              </w:rPr>
              <w:t>.30</w:t>
            </w:r>
          </w:p>
          <w:p w:rsidR="00545E82" w:rsidRPr="00C53576" w:rsidRDefault="00545E82" w:rsidP="009A4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E82" w:rsidRPr="00797D39" w:rsidRDefault="00545E82" w:rsidP="009A49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Зарипова О.А.</w:t>
            </w:r>
          </w:p>
          <w:p w:rsidR="00545E82" w:rsidRDefault="00545E82" w:rsidP="009A49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Начинающие</w:t>
            </w:r>
          </w:p>
          <w:p w:rsidR="00545E82" w:rsidRPr="003B75D7" w:rsidRDefault="00545E82" w:rsidP="009A49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75D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лет</w:t>
            </w:r>
          </w:p>
          <w:p w:rsidR="00545E82" w:rsidRDefault="00545E82" w:rsidP="009A49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9A49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9A49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9A49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9A49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Pr="009A49A8" w:rsidRDefault="00545E82" w:rsidP="009A49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Pr="00E472F8" w:rsidRDefault="00545E82" w:rsidP="009A49A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 кл., 2 зал</w:t>
            </w:r>
          </w:p>
        </w:tc>
        <w:tc>
          <w:tcPr>
            <w:tcW w:w="2160" w:type="dxa"/>
          </w:tcPr>
          <w:p w:rsidR="00545E82" w:rsidRPr="00797D39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18.00-19.30</w:t>
            </w:r>
          </w:p>
          <w:p w:rsidR="00545E82" w:rsidRPr="00797D39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Нигматуллина А.Р.</w:t>
            </w:r>
          </w:p>
          <w:p w:rsidR="00545E82" w:rsidRPr="00797D39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Продолжающие</w:t>
            </w:r>
          </w:p>
          <w:p w:rsidR="00545E82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2-3-й годы обучения</w:t>
            </w:r>
          </w:p>
          <w:p w:rsidR="00545E82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8-10 лет</w:t>
            </w:r>
          </w:p>
          <w:p w:rsidR="00545E82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(группы Мусаевой М.А.)</w:t>
            </w:r>
          </w:p>
          <w:p w:rsidR="00545E82" w:rsidRPr="009A49A8" w:rsidRDefault="00545E82" w:rsidP="003A08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Pr="00E472F8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 кл., 3</w:t>
            </w:r>
            <w:r w:rsidRPr="0054016C">
              <w:rPr>
                <w:rFonts w:ascii="Times New Roman" w:hAnsi="Times New Roman"/>
                <w:i/>
                <w:sz w:val="24"/>
                <w:szCs w:val="24"/>
              </w:rPr>
              <w:t xml:space="preserve"> зал</w:t>
            </w:r>
          </w:p>
        </w:tc>
        <w:tc>
          <w:tcPr>
            <w:tcW w:w="2340" w:type="dxa"/>
          </w:tcPr>
          <w:p w:rsidR="00545E82" w:rsidRPr="00C53576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3576">
              <w:rPr>
                <w:rFonts w:ascii="Times New Roman" w:hAnsi="Times New Roman"/>
                <w:b/>
                <w:i/>
                <w:sz w:val="24"/>
                <w:szCs w:val="24"/>
              </w:rPr>
              <w:t>18.00-19.30</w:t>
            </w:r>
          </w:p>
          <w:p w:rsidR="00545E82" w:rsidRPr="00C53576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E82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Туркевич Е.Э.</w:t>
            </w:r>
          </w:p>
          <w:p w:rsidR="00545E82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Продолжающие</w:t>
            </w:r>
          </w:p>
          <w:p w:rsidR="00545E82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старшая группа </w:t>
            </w:r>
          </w:p>
          <w:p w:rsidR="00545E82" w:rsidRPr="009A49A8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6-8 лет (+ старшая группа Нигматуллиной А.Р.) </w:t>
            </w:r>
          </w:p>
          <w:p w:rsidR="00545E82" w:rsidRDefault="00545E82" w:rsidP="003A081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3A081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Pr="00E472F8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4 кл., 4</w:t>
            </w:r>
            <w:r w:rsidRPr="0054016C">
              <w:rPr>
                <w:rFonts w:ascii="Times New Roman" w:hAnsi="Times New Roman"/>
                <w:i/>
                <w:sz w:val="24"/>
                <w:szCs w:val="24"/>
              </w:rPr>
              <w:t xml:space="preserve"> зал</w:t>
            </w:r>
          </w:p>
        </w:tc>
        <w:tc>
          <w:tcPr>
            <w:tcW w:w="2340" w:type="dxa"/>
          </w:tcPr>
          <w:p w:rsidR="00545E82" w:rsidRPr="00DC4CC9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18.30-20.0</w:t>
            </w:r>
            <w:r w:rsidRPr="00DC4CC9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  <w:p w:rsidR="00545E82" w:rsidRPr="00797D39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Pr="00797D39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Мамин-Оглы М.Э.</w:t>
            </w:r>
          </w:p>
          <w:p w:rsidR="00545E82" w:rsidRPr="00797D39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Подготовит.</w:t>
            </w:r>
          </w:p>
          <w:p w:rsidR="00545E82" w:rsidRPr="00797D39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отделение</w:t>
            </w:r>
          </w:p>
          <w:p w:rsidR="00545E82" w:rsidRDefault="00545E82" w:rsidP="003A081F">
            <w:pPr>
              <w:spacing w:after="0" w:line="240" w:lineRule="auto"/>
              <w:ind w:right="-2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Pr="00E472F8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4016C">
              <w:rPr>
                <w:rFonts w:ascii="Times New Roman" w:hAnsi="Times New Roman"/>
                <w:i/>
                <w:sz w:val="24"/>
                <w:szCs w:val="24"/>
              </w:rPr>
              <w:t>1 кл., сцена</w:t>
            </w:r>
          </w:p>
        </w:tc>
        <w:tc>
          <w:tcPr>
            <w:tcW w:w="2340" w:type="dxa"/>
          </w:tcPr>
          <w:p w:rsidR="00545E82" w:rsidRPr="00E472F8" w:rsidRDefault="00545E82" w:rsidP="009A49A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45E82" w:rsidRPr="00797D39" w:rsidTr="00194B63">
        <w:trPr>
          <w:cantSplit/>
          <w:trHeight w:val="1134"/>
        </w:trPr>
        <w:tc>
          <w:tcPr>
            <w:tcW w:w="360" w:type="dxa"/>
            <w:textDirection w:val="btLr"/>
            <w:vAlign w:val="center"/>
          </w:tcPr>
          <w:p w:rsidR="00545E82" w:rsidRPr="00FE06A5" w:rsidRDefault="00545E82" w:rsidP="00797D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E06A5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2160" w:type="dxa"/>
          </w:tcPr>
          <w:p w:rsidR="00545E82" w:rsidRPr="00797D39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18.00-19.30</w:t>
            </w:r>
          </w:p>
          <w:p w:rsidR="00545E82" w:rsidRPr="00797D39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Нигматуллина А.Р.</w:t>
            </w:r>
          </w:p>
          <w:p w:rsidR="00545E82" w:rsidRPr="00797D39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Продолжающие</w:t>
            </w:r>
          </w:p>
          <w:p w:rsidR="00545E82" w:rsidRPr="00DC4CC9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C4CC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й год обучения</w:t>
            </w:r>
          </w:p>
          <w:p w:rsidR="00545E82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лет</w:t>
            </w:r>
          </w:p>
          <w:p w:rsidR="00545E82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(+ группа Зариповой О.А.</w:t>
            </w:r>
          </w:p>
          <w:p w:rsidR="00545E82" w:rsidRPr="00797D39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продолжающие 7 лет)</w:t>
            </w:r>
          </w:p>
          <w:p w:rsidR="00545E82" w:rsidRDefault="00545E82" w:rsidP="007B3C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Pr="00E472F8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 кл., 4</w:t>
            </w:r>
            <w:r w:rsidRPr="0054016C">
              <w:rPr>
                <w:rFonts w:ascii="Times New Roman" w:hAnsi="Times New Roman"/>
                <w:i/>
                <w:sz w:val="24"/>
                <w:szCs w:val="24"/>
              </w:rPr>
              <w:t xml:space="preserve"> зал</w:t>
            </w:r>
          </w:p>
        </w:tc>
        <w:tc>
          <w:tcPr>
            <w:tcW w:w="2160" w:type="dxa"/>
          </w:tcPr>
          <w:p w:rsidR="00545E82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18.00-19</w:t>
            </w:r>
            <w:r w:rsidRPr="00797D39">
              <w:rPr>
                <w:rFonts w:ascii="Times New Roman" w:hAnsi="Times New Roman"/>
                <w:b/>
                <w:i/>
                <w:sz w:val="24"/>
                <w:szCs w:val="24"/>
              </w:rPr>
              <w:t>.30</w:t>
            </w:r>
          </w:p>
          <w:p w:rsidR="00545E82" w:rsidRPr="00C53576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E82" w:rsidRPr="00797D39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Зарипова О.А.</w:t>
            </w:r>
          </w:p>
          <w:p w:rsidR="00545E82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Продолжающие</w:t>
            </w:r>
          </w:p>
          <w:p w:rsidR="00545E82" w:rsidRPr="00797D39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младшая группа</w:t>
            </w:r>
          </w:p>
          <w:p w:rsidR="00545E82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лет  </w:t>
            </w:r>
          </w:p>
          <w:p w:rsidR="00545E82" w:rsidRPr="009D4B47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7B3CD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Pr="00E472F8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 кл., 2 зал</w:t>
            </w:r>
          </w:p>
        </w:tc>
        <w:tc>
          <w:tcPr>
            <w:tcW w:w="2340" w:type="dxa"/>
          </w:tcPr>
          <w:p w:rsidR="00545E82" w:rsidRPr="00C53576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3576">
              <w:rPr>
                <w:rFonts w:ascii="Times New Roman" w:hAnsi="Times New Roman"/>
                <w:b/>
                <w:i/>
                <w:sz w:val="24"/>
                <w:szCs w:val="24"/>
              </w:rPr>
              <w:t>18.00-19.30</w:t>
            </w:r>
          </w:p>
          <w:p w:rsidR="00545E82" w:rsidRPr="00C53576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E82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Туркевич Е.Э.</w:t>
            </w:r>
          </w:p>
          <w:p w:rsidR="00545E82" w:rsidRPr="00DC4CC9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Продолжающие</w:t>
            </w:r>
          </w:p>
          <w:p w:rsidR="00545E82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2-й год обучения</w:t>
            </w:r>
          </w:p>
          <w:p w:rsidR="00545E82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лет</w:t>
            </w:r>
          </w:p>
          <w:p w:rsidR="00545E82" w:rsidRPr="007B3CD4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7B3CD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7B3CD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7B3CD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7B3CD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Pr="00E472F8" w:rsidRDefault="00545E82" w:rsidP="007B3CD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 кл., 3</w:t>
            </w:r>
            <w:r w:rsidRPr="0054016C">
              <w:rPr>
                <w:rFonts w:ascii="Times New Roman" w:hAnsi="Times New Roman"/>
                <w:i/>
                <w:sz w:val="24"/>
                <w:szCs w:val="24"/>
              </w:rPr>
              <w:t xml:space="preserve"> зал</w:t>
            </w:r>
          </w:p>
        </w:tc>
        <w:tc>
          <w:tcPr>
            <w:tcW w:w="2340" w:type="dxa"/>
          </w:tcPr>
          <w:p w:rsidR="00545E82" w:rsidRDefault="00545E82" w:rsidP="00D92A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71366D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.00-1</w:t>
            </w:r>
            <w:r w:rsidRPr="0071366D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.30</w:t>
            </w:r>
          </w:p>
          <w:p w:rsidR="00545E82" w:rsidRPr="001274BB" w:rsidRDefault="00545E82" w:rsidP="00D92A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E82" w:rsidRPr="00D92A33" w:rsidRDefault="00545E82" w:rsidP="00D92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A33">
              <w:rPr>
                <w:rFonts w:ascii="Times New Roman" w:hAnsi="Times New Roman"/>
                <w:b/>
                <w:sz w:val="24"/>
                <w:szCs w:val="24"/>
              </w:rPr>
              <w:t>Дмитриева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</w:p>
          <w:p w:rsidR="00545E82" w:rsidRDefault="00545E82" w:rsidP="00D92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Продолжающие</w:t>
            </w:r>
          </w:p>
          <w:p w:rsidR="00545E82" w:rsidRDefault="00545E82" w:rsidP="00D92A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5-6 лет</w:t>
            </w:r>
          </w:p>
          <w:p w:rsidR="00545E82" w:rsidRDefault="00545E82" w:rsidP="00D92A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D92A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D92A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D92A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D92A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D92A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Pr="00305CA2" w:rsidRDefault="00545E82" w:rsidP="00D92A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Pr="005B5FAD" w:rsidRDefault="00545E82" w:rsidP="00D92A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1 кл., </w:t>
            </w:r>
            <w:r w:rsidRPr="005B5FAD"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Pr="00E472F8">
              <w:rPr>
                <w:rFonts w:ascii="Times New Roman" w:hAnsi="Times New Roman"/>
                <w:i/>
                <w:sz w:val="24"/>
                <w:szCs w:val="24"/>
              </w:rPr>
              <w:t xml:space="preserve"> зал</w:t>
            </w:r>
          </w:p>
        </w:tc>
        <w:tc>
          <w:tcPr>
            <w:tcW w:w="2340" w:type="dxa"/>
          </w:tcPr>
          <w:p w:rsidR="00545E82" w:rsidRPr="00797D39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i/>
                <w:sz w:val="24"/>
                <w:szCs w:val="24"/>
              </w:rPr>
              <w:t>18.00-19.30</w:t>
            </w:r>
          </w:p>
          <w:p w:rsidR="00545E82" w:rsidRPr="00797D39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Pr="00797D39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Закамская В.М.</w:t>
            </w:r>
          </w:p>
          <w:p w:rsidR="00545E82" w:rsidRPr="00797D39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Продолжающие</w:t>
            </w:r>
          </w:p>
          <w:p w:rsidR="00545E82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3-й год обучения</w:t>
            </w:r>
          </w:p>
          <w:p w:rsidR="00545E82" w:rsidRPr="00797D39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лет </w:t>
            </w:r>
          </w:p>
          <w:p w:rsidR="00545E82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3A08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3A08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Pr="00E472F8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 кл., 6</w:t>
            </w:r>
            <w:r w:rsidRPr="00E472F8">
              <w:rPr>
                <w:rFonts w:ascii="Times New Roman" w:hAnsi="Times New Roman"/>
                <w:i/>
                <w:sz w:val="24"/>
                <w:szCs w:val="24"/>
              </w:rPr>
              <w:t xml:space="preserve"> зал</w:t>
            </w:r>
          </w:p>
        </w:tc>
      </w:tr>
      <w:tr w:rsidR="00545E82" w:rsidRPr="00797D39" w:rsidTr="00194B63">
        <w:trPr>
          <w:cantSplit/>
          <w:trHeight w:val="1670"/>
        </w:trPr>
        <w:tc>
          <w:tcPr>
            <w:tcW w:w="360" w:type="dxa"/>
            <w:textDirection w:val="btLr"/>
            <w:vAlign w:val="center"/>
          </w:tcPr>
          <w:p w:rsidR="00545E82" w:rsidRPr="00FE06A5" w:rsidRDefault="00545E82" w:rsidP="00797D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E06A5">
              <w:rPr>
                <w:rFonts w:ascii="Times New Roman" w:hAnsi="Times New Roman"/>
                <w:b/>
              </w:rPr>
              <w:t>Суббота</w:t>
            </w:r>
          </w:p>
        </w:tc>
        <w:tc>
          <w:tcPr>
            <w:tcW w:w="2160" w:type="dxa"/>
          </w:tcPr>
          <w:p w:rsidR="00545E82" w:rsidRPr="00797D39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17.00-18.30</w:t>
            </w:r>
          </w:p>
          <w:p w:rsidR="00545E82" w:rsidRPr="00797D39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Нигматуллина А.Р.</w:t>
            </w:r>
          </w:p>
          <w:p w:rsidR="00545E82" w:rsidRPr="00DC4CC9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Начинающие</w:t>
            </w:r>
          </w:p>
          <w:p w:rsidR="00545E82" w:rsidRPr="00797D39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6-8 лет</w:t>
            </w:r>
          </w:p>
          <w:p w:rsidR="00545E82" w:rsidRDefault="00545E82" w:rsidP="00AC233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AC233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AC233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AC233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Pr="00E472F8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кл., 2</w:t>
            </w:r>
            <w:r w:rsidRPr="0054016C">
              <w:rPr>
                <w:rFonts w:ascii="Times New Roman" w:hAnsi="Times New Roman"/>
                <w:i/>
                <w:sz w:val="24"/>
                <w:szCs w:val="24"/>
              </w:rPr>
              <w:t xml:space="preserve"> зал</w:t>
            </w:r>
          </w:p>
        </w:tc>
        <w:tc>
          <w:tcPr>
            <w:tcW w:w="2160" w:type="dxa"/>
          </w:tcPr>
          <w:p w:rsidR="00545E82" w:rsidRPr="00C53576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17.00-18</w:t>
            </w:r>
            <w:r w:rsidRPr="00C53576">
              <w:rPr>
                <w:rFonts w:ascii="Times New Roman" w:hAnsi="Times New Roman"/>
                <w:b/>
                <w:i/>
                <w:sz w:val="24"/>
                <w:szCs w:val="24"/>
              </w:rPr>
              <w:t>.30</w:t>
            </w:r>
          </w:p>
          <w:p w:rsidR="00545E82" w:rsidRPr="00C53576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Туркевич Е.Э.</w:t>
            </w: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Начинающие</w:t>
            </w: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6-8 лет</w:t>
            </w: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Pr="00AC233A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AC233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AC233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Pr="00E472F8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 кл., 3</w:t>
            </w:r>
            <w:r w:rsidRPr="0054016C">
              <w:rPr>
                <w:rFonts w:ascii="Times New Roman" w:hAnsi="Times New Roman"/>
                <w:i/>
                <w:sz w:val="24"/>
                <w:szCs w:val="24"/>
              </w:rPr>
              <w:t xml:space="preserve"> зал</w:t>
            </w:r>
          </w:p>
        </w:tc>
        <w:tc>
          <w:tcPr>
            <w:tcW w:w="2340" w:type="dxa"/>
          </w:tcPr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17.30-19</w:t>
            </w:r>
            <w:r w:rsidRPr="0071366D">
              <w:rPr>
                <w:rFonts w:ascii="Times New Roman" w:hAnsi="Times New Roman"/>
                <w:b/>
                <w:i/>
                <w:sz w:val="24"/>
                <w:szCs w:val="24"/>
              </w:rPr>
              <w:t>.00</w:t>
            </w: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66D">
              <w:rPr>
                <w:rFonts w:ascii="Times New Roman" w:hAnsi="Times New Roman"/>
                <w:b/>
                <w:sz w:val="24"/>
                <w:szCs w:val="24"/>
              </w:rPr>
              <w:t>Дмитриева Р.Р.</w:t>
            </w: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Начинающие </w:t>
            </w: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года</w:t>
            </w: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(группа №1)</w:t>
            </w: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Pr="00E87C3F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 кл., 4</w:t>
            </w:r>
            <w:r w:rsidRPr="0071366D">
              <w:rPr>
                <w:rFonts w:ascii="Times New Roman" w:hAnsi="Times New Roman"/>
                <w:i/>
                <w:sz w:val="24"/>
                <w:szCs w:val="24"/>
              </w:rPr>
              <w:t xml:space="preserve"> зал</w:t>
            </w:r>
          </w:p>
        </w:tc>
        <w:tc>
          <w:tcPr>
            <w:tcW w:w="2340" w:type="dxa"/>
          </w:tcPr>
          <w:p w:rsidR="00545E82" w:rsidRPr="00797D39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18.30-20.00</w:t>
            </w:r>
          </w:p>
          <w:p w:rsidR="00545E82" w:rsidRPr="00797D39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Нигматуллина А.Р.</w:t>
            </w:r>
          </w:p>
          <w:p w:rsidR="00545E82" w:rsidRPr="00797D39" w:rsidRDefault="00545E82" w:rsidP="00251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Продолжающие</w:t>
            </w:r>
          </w:p>
          <w:p w:rsidR="00545E82" w:rsidRDefault="00545E82" w:rsidP="00251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2-3-й годы обучения</w:t>
            </w:r>
          </w:p>
          <w:p w:rsidR="00545E82" w:rsidRDefault="00545E82" w:rsidP="00251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8-10 лет</w:t>
            </w:r>
          </w:p>
          <w:p w:rsidR="00545E82" w:rsidRDefault="00545E82" w:rsidP="00251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(группы Мусаевой М.А.)</w:t>
            </w:r>
          </w:p>
          <w:p w:rsidR="00545E82" w:rsidRPr="009A49A8" w:rsidRDefault="00545E82" w:rsidP="00251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Pr="00E472F8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 кл., 2</w:t>
            </w:r>
            <w:r w:rsidRPr="0054016C">
              <w:rPr>
                <w:rFonts w:ascii="Times New Roman" w:hAnsi="Times New Roman"/>
                <w:i/>
                <w:sz w:val="24"/>
                <w:szCs w:val="24"/>
              </w:rPr>
              <w:t xml:space="preserve"> зал</w:t>
            </w:r>
          </w:p>
        </w:tc>
        <w:tc>
          <w:tcPr>
            <w:tcW w:w="2340" w:type="dxa"/>
          </w:tcPr>
          <w:p w:rsidR="00545E82" w:rsidRPr="00F82143" w:rsidRDefault="00545E82" w:rsidP="00C447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5E82" w:rsidRPr="00797D39" w:rsidTr="00194B63">
        <w:trPr>
          <w:cantSplit/>
          <w:trHeight w:val="1637"/>
        </w:trPr>
        <w:tc>
          <w:tcPr>
            <w:tcW w:w="360" w:type="dxa"/>
            <w:vMerge w:val="restart"/>
            <w:textDirection w:val="btLr"/>
            <w:vAlign w:val="center"/>
          </w:tcPr>
          <w:p w:rsidR="00545E82" w:rsidRPr="00FE06A5" w:rsidRDefault="00545E82" w:rsidP="00797D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E06A5">
              <w:rPr>
                <w:rFonts w:ascii="Times New Roman" w:hAnsi="Times New Roman"/>
                <w:b/>
              </w:rPr>
              <w:t>Воскресенье</w:t>
            </w:r>
          </w:p>
        </w:tc>
        <w:tc>
          <w:tcPr>
            <w:tcW w:w="2160" w:type="dxa"/>
          </w:tcPr>
          <w:p w:rsidR="00545E82" w:rsidRPr="00797D39" w:rsidRDefault="00545E82" w:rsidP="00E358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9.30-11.00</w:t>
            </w:r>
          </w:p>
          <w:p w:rsidR="00545E82" w:rsidRPr="00797D39" w:rsidRDefault="00545E82" w:rsidP="00E35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E35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Нигматуллина А.Р.</w:t>
            </w:r>
          </w:p>
          <w:p w:rsidR="00545E82" w:rsidRPr="00797D39" w:rsidRDefault="00545E82" w:rsidP="00E35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Продолжающие</w:t>
            </w:r>
          </w:p>
          <w:p w:rsidR="00545E82" w:rsidRPr="00DC4CC9" w:rsidRDefault="00545E82" w:rsidP="00E35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2-й год обучения</w:t>
            </w:r>
          </w:p>
          <w:p w:rsidR="00545E82" w:rsidRPr="00797D39" w:rsidRDefault="00545E82" w:rsidP="00E35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лет</w:t>
            </w:r>
          </w:p>
          <w:p w:rsidR="00545E82" w:rsidRDefault="00545E82" w:rsidP="0071366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71366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71366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Pr="00E472F8" w:rsidRDefault="00545E82" w:rsidP="00E3580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 кл., 3</w:t>
            </w:r>
            <w:r w:rsidRPr="0054016C">
              <w:rPr>
                <w:rFonts w:ascii="Times New Roman" w:hAnsi="Times New Roman"/>
                <w:i/>
                <w:sz w:val="24"/>
                <w:szCs w:val="24"/>
              </w:rPr>
              <w:t xml:space="preserve"> зал</w:t>
            </w:r>
          </w:p>
        </w:tc>
        <w:tc>
          <w:tcPr>
            <w:tcW w:w="2160" w:type="dxa"/>
          </w:tcPr>
          <w:p w:rsidR="00545E82" w:rsidRDefault="00545E82" w:rsidP="00E358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9.30-11.0</w:t>
            </w:r>
            <w:r w:rsidRPr="00624DDC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  <w:p w:rsidR="00545E82" w:rsidRDefault="00545E82" w:rsidP="00E358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Туркевич Е.Э.</w:t>
            </w: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Начинающие</w:t>
            </w: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года</w:t>
            </w: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Pr="00AC233A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Pr="009F5166" w:rsidRDefault="00545E82" w:rsidP="00E35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 кл., 4 зал</w:t>
            </w:r>
          </w:p>
        </w:tc>
        <w:tc>
          <w:tcPr>
            <w:tcW w:w="2340" w:type="dxa"/>
          </w:tcPr>
          <w:p w:rsidR="00545E82" w:rsidRDefault="00545E82" w:rsidP="00E358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1366D">
              <w:rPr>
                <w:rFonts w:ascii="Times New Roman" w:hAnsi="Times New Roman"/>
                <w:b/>
                <w:i/>
                <w:sz w:val="24"/>
                <w:szCs w:val="24"/>
              </w:rPr>
              <w:t>9.30-11.00</w:t>
            </w:r>
          </w:p>
          <w:p w:rsidR="00545E82" w:rsidRDefault="00545E82" w:rsidP="00E358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E82" w:rsidRDefault="00545E82" w:rsidP="00E35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66D">
              <w:rPr>
                <w:rFonts w:ascii="Times New Roman" w:hAnsi="Times New Roman"/>
                <w:b/>
                <w:sz w:val="24"/>
                <w:szCs w:val="24"/>
              </w:rPr>
              <w:t>Дмитриева Р.Р.</w:t>
            </w: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Продолжающие</w:t>
            </w: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5-6 лет</w:t>
            </w:r>
          </w:p>
          <w:p w:rsidR="00545E82" w:rsidRDefault="00545E82" w:rsidP="00AC233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AC233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AC23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E35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E35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Pr="0071366D" w:rsidRDefault="00545E82" w:rsidP="00E3580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71366D">
              <w:rPr>
                <w:rFonts w:ascii="Times New Roman" w:hAnsi="Times New Roman"/>
                <w:i/>
                <w:sz w:val="24"/>
                <w:szCs w:val="24"/>
              </w:rPr>
              <w:t>кл., 2 зал</w:t>
            </w:r>
          </w:p>
        </w:tc>
        <w:tc>
          <w:tcPr>
            <w:tcW w:w="2340" w:type="dxa"/>
          </w:tcPr>
          <w:p w:rsidR="00545E82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9.30-11.0</w:t>
            </w:r>
            <w:r w:rsidRPr="00624DDC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  <w:p w:rsidR="00545E82" w:rsidRPr="00E6490A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E82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Закамская В.М.</w:t>
            </w:r>
          </w:p>
          <w:p w:rsidR="00545E82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Начинающие</w:t>
            </w:r>
          </w:p>
          <w:p w:rsidR="00545E82" w:rsidRPr="0008429B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лет </w:t>
            </w:r>
          </w:p>
          <w:p w:rsidR="00545E82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Pr="00425442" w:rsidRDefault="00545E82" w:rsidP="0071366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Pr="00E472F8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472F8">
              <w:rPr>
                <w:rFonts w:ascii="Times New Roman" w:hAnsi="Times New Roman"/>
                <w:i/>
                <w:sz w:val="24"/>
                <w:szCs w:val="24"/>
              </w:rPr>
              <w:t>1 кл., 1 зал</w:t>
            </w:r>
          </w:p>
        </w:tc>
        <w:tc>
          <w:tcPr>
            <w:tcW w:w="2340" w:type="dxa"/>
          </w:tcPr>
          <w:p w:rsidR="00545E82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11.15-12.45</w:t>
            </w:r>
          </w:p>
          <w:p w:rsidR="00545E82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E82" w:rsidRPr="00194B63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Туркевич Е.Э.</w:t>
            </w: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Продолжающие</w:t>
            </w: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старшая группа </w:t>
            </w: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6-8 лет (+ старшая группа Нигматуллиной А.Р.) </w:t>
            </w:r>
          </w:p>
          <w:p w:rsidR="00545E82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Pr="00E472F8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4кл., 4 зал</w:t>
            </w:r>
          </w:p>
        </w:tc>
      </w:tr>
      <w:tr w:rsidR="00545E82" w:rsidRPr="00797D39" w:rsidTr="00194B63">
        <w:trPr>
          <w:cantSplit/>
          <w:trHeight w:val="1637"/>
        </w:trPr>
        <w:tc>
          <w:tcPr>
            <w:tcW w:w="360" w:type="dxa"/>
            <w:vMerge/>
            <w:textDirection w:val="btLr"/>
            <w:vAlign w:val="center"/>
          </w:tcPr>
          <w:p w:rsidR="00545E82" w:rsidRPr="00FE06A5" w:rsidRDefault="00545E82" w:rsidP="00797D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:rsidR="00545E82" w:rsidRPr="00797D39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11.15-12.45</w:t>
            </w:r>
          </w:p>
          <w:p w:rsidR="00545E82" w:rsidRPr="00797D39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E82" w:rsidRPr="00797D39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Закамская В.М.</w:t>
            </w:r>
          </w:p>
          <w:p w:rsidR="00545E82" w:rsidRPr="00797D39" w:rsidRDefault="00545E82" w:rsidP="005405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D39">
              <w:rPr>
                <w:rFonts w:ascii="Times New Roman" w:hAnsi="Times New Roman"/>
                <w:b/>
                <w:sz w:val="24"/>
                <w:szCs w:val="24"/>
              </w:rPr>
              <w:t>Продолжающие</w:t>
            </w:r>
          </w:p>
          <w:p w:rsidR="00545E82" w:rsidRDefault="00545E82" w:rsidP="005405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2-й год обучения</w:t>
            </w:r>
          </w:p>
          <w:p w:rsidR="00545E82" w:rsidRDefault="00545E82" w:rsidP="005405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лет</w:t>
            </w:r>
          </w:p>
          <w:p w:rsidR="00545E82" w:rsidRPr="00FF10A7" w:rsidRDefault="00545E82" w:rsidP="005405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71366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5E82" w:rsidRDefault="00545E82" w:rsidP="0071366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1 кл., 1 зал</w:t>
            </w:r>
          </w:p>
        </w:tc>
        <w:tc>
          <w:tcPr>
            <w:tcW w:w="2160" w:type="dxa"/>
          </w:tcPr>
          <w:p w:rsidR="00545E82" w:rsidRDefault="00545E82" w:rsidP="00E358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11.15-12.45</w:t>
            </w:r>
          </w:p>
          <w:p w:rsidR="00545E82" w:rsidRDefault="00545E82" w:rsidP="00E358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66D">
              <w:rPr>
                <w:rFonts w:ascii="Times New Roman" w:hAnsi="Times New Roman"/>
                <w:b/>
                <w:sz w:val="24"/>
                <w:szCs w:val="24"/>
              </w:rPr>
              <w:t>Дмитриева Р.Р.</w:t>
            </w: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Начинающие </w:t>
            </w: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года</w:t>
            </w: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(группа №2)</w:t>
            </w:r>
          </w:p>
          <w:p w:rsidR="00545E82" w:rsidRDefault="00545E82" w:rsidP="00E358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E82" w:rsidRDefault="00545E82" w:rsidP="00E358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E82" w:rsidRPr="00AC233A" w:rsidRDefault="00545E82" w:rsidP="00E3580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AC233A">
              <w:rPr>
                <w:rFonts w:ascii="Times New Roman" w:hAnsi="Times New Roman"/>
                <w:i/>
                <w:sz w:val="24"/>
                <w:szCs w:val="24"/>
              </w:rPr>
              <w:t>кл., 2 зал</w:t>
            </w:r>
          </w:p>
        </w:tc>
        <w:tc>
          <w:tcPr>
            <w:tcW w:w="2340" w:type="dxa"/>
          </w:tcPr>
          <w:p w:rsidR="00545E82" w:rsidRDefault="00545E82" w:rsidP="00E358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12.45-14.15</w:t>
            </w:r>
          </w:p>
          <w:p w:rsidR="00545E82" w:rsidRDefault="00545E82" w:rsidP="00E358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Туркевич Е.Э.</w:t>
            </w:r>
          </w:p>
          <w:p w:rsidR="00545E82" w:rsidRPr="00DC4CC9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Продолжающие</w:t>
            </w: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2-й год обучения</w:t>
            </w:r>
          </w:p>
          <w:p w:rsidR="00545E82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лет</w:t>
            </w:r>
          </w:p>
          <w:p w:rsidR="00545E82" w:rsidRPr="007B3CD4" w:rsidRDefault="00545E82" w:rsidP="00AC2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5E82" w:rsidRDefault="00545E82" w:rsidP="00E358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E82" w:rsidRPr="00603E79" w:rsidRDefault="00545E82" w:rsidP="00E3580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03E79">
              <w:rPr>
                <w:rFonts w:ascii="Times New Roman" w:hAnsi="Times New Roman"/>
                <w:i/>
                <w:sz w:val="24"/>
                <w:szCs w:val="24"/>
              </w:rPr>
              <w:t>3 кл., 4 зал</w:t>
            </w:r>
          </w:p>
        </w:tc>
        <w:tc>
          <w:tcPr>
            <w:tcW w:w="2340" w:type="dxa"/>
          </w:tcPr>
          <w:p w:rsidR="00545E82" w:rsidRDefault="00545E82" w:rsidP="003A08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340" w:type="dxa"/>
          </w:tcPr>
          <w:p w:rsidR="00545E82" w:rsidRDefault="00545E82" w:rsidP="00E358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545E82" w:rsidRPr="00E90D4B" w:rsidRDefault="00545E82" w:rsidP="00E6490A"/>
    <w:sectPr w:rsidR="00545E82" w:rsidRPr="00E90D4B" w:rsidSect="00E6490A">
      <w:pgSz w:w="11906" w:h="16838"/>
      <w:pgMar w:top="36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4984"/>
    <w:rsid w:val="0008429B"/>
    <w:rsid w:val="000D2D56"/>
    <w:rsid w:val="000E4521"/>
    <w:rsid w:val="000F5B83"/>
    <w:rsid w:val="001274BB"/>
    <w:rsid w:val="00137B4C"/>
    <w:rsid w:val="00154C66"/>
    <w:rsid w:val="001700D8"/>
    <w:rsid w:val="00185705"/>
    <w:rsid w:val="00194B63"/>
    <w:rsid w:val="001B3D71"/>
    <w:rsid w:val="001C76EF"/>
    <w:rsid w:val="001E4386"/>
    <w:rsid w:val="00241CE6"/>
    <w:rsid w:val="00244360"/>
    <w:rsid w:val="0025177E"/>
    <w:rsid w:val="0025527C"/>
    <w:rsid w:val="0026024D"/>
    <w:rsid w:val="002669E2"/>
    <w:rsid w:val="002B15E8"/>
    <w:rsid w:val="002F5664"/>
    <w:rsid w:val="00305CA2"/>
    <w:rsid w:val="00327DC7"/>
    <w:rsid w:val="00394FD5"/>
    <w:rsid w:val="003A081F"/>
    <w:rsid w:val="003A3C29"/>
    <w:rsid w:val="003B75D7"/>
    <w:rsid w:val="0041391F"/>
    <w:rsid w:val="00414D95"/>
    <w:rsid w:val="00425442"/>
    <w:rsid w:val="00434E88"/>
    <w:rsid w:val="00511EA1"/>
    <w:rsid w:val="005276DD"/>
    <w:rsid w:val="0054016C"/>
    <w:rsid w:val="005405E4"/>
    <w:rsid w:val="00545E82"/>
    <w:rsid w:val="00577E04"/>
    <w:rsid w:val="00593B74"/>
    <w:rsid w:val="005B37C7"/>
    <w:rsid w:val="005B52A2"/>
    <w:rsid w:val="005B5FAD"/>
    <w:rsid w:val="005E4741"/>
    <w:rsid w:val="00602BF2"/>
    <w:rsid w:val="00603E79"/>
    <w:rsid w:val="00624DDC"/>
    <w:rsid w:val="00664588"/>
    <w:rsid w:val="006721B5"/>
    <w:rsid w:val="006C727E"/>
    <w:rsid w:val="0070040C"/>
    <w:rsid w:val="00706182"/>
    <w:rsid w:val="0071366D"/>
    <w:rsid w:val="00727197"/>
    <w:rsid w:val="0074781B"/>
    <w:rsid w:val="00750057"/>
    <w:rsid w:val="0079118D"/>
    <w:rsid w:val="00797D39"/>
    <w:rsid w:val="007B3CD4"/>
    <w:rsid w:val="007B791F"/>
    <w:rsid w:val="007C43B9"/>
    <w:rsid w:val="00801310"/>
    <w:rsid w:val="00856BD4"/>
    <w:rsid w:val="008731F4"/>
    <w:rsid w:val="00881F71"/>
    <w:rsid w:val="00887E25"/>
    <w:rsid w:val="008907C1"/>
    <w:rsid w:val="008A1E47"/>
    <w:rsid w:val="008B0C10"/>
    <w:rsid w:val="008F1854"/>
    <w:rsid w:val="008F7D82"/>
    <w:rsid w:val="009028E9"/>
    <w:rsid w:val="009A2CB5"/>
    <w:rsid w:val="009A49A8"/>
    <w:rsid w:val="009A6BC2"/>
    <w:rsid w:val="009D4B47"/>
    <w:rsid w:val="009D6F5B"/>
    <w:rsid w:val="009F5166"/>
    <w:rsid w:val="00A326A9"/>
    <w:rsid w:val="00A54A25"/>
    <w:rsid w:val="00A95954"/>
    <w:rsid w:val="00AB0159"/>
    <w:rsid w:val="00AC233A"/>
    <w:rsid w:val="00AF19D9"/>
    <w:rsid w:val="00B242F6"/>
    <w:rsid w:val="00B46494"/>
    <w:rsid w:val="00B61E26"/>
    <w:rsid w:val="00B8591D"/>
    <w:rsid w:val="00B92256"/>
    <w:rsid w:val="00BC0EE9"/>
    <w:rsid w:val="00BE5BCC"/>
    <w:rsid w:val="00C01835"/>
    <w:rsid w:val="00C01B42"/>
    <w:rsid w:val="00C4476E"/>
    <w:rsid w:val="00C53576"/>
    <w:rsid w:val="00C73238"/>
    <w:rsid w:val="00C76029"/>
    <w:rsid w:val="00CB4A27"/>
    <w:rsid w:val="00D4553E"/>
    <w:rsid w:val="00D90B8C"/>
    <w:rsid w:val="00D92A33"/>
    <w:rsid w:val="00DB4984"/>
    <w:rsid w:val="00DC4CC9"/>
    <w:rsid w:val="00E1558F"/>
    <w:rsid w:val="00E3037D"/>
    <w:rsid w:val="00E35805"/>
    <w:rsid w:val="00E472F8"/>
    <w:rsid w:val="00E54D39"/>
    <w:rsid w:val="00E6490A"/>
    <w:rsid w:val="00E87630"/>
    <w:rsid w:val="00E87C3F"/>
    <w:rsid w:val="00E90D4B"/>
    <w:rsid w:val="00EA1330"/>
    <w:rsid w:val="00EF5A9E"/>
    <w:rsid w:val="00F266B8"/>
    <w:rsid w:val="00F41886"/>
    <w:rsid w:val="00F41B7B"/>
    <w:rsid w:val="00F82143"/>
    <w:rsid w:val="00FB4169"/>
    <w:rsid w:val="00FD3CD5"/>
    <w:rsid w:val="00FE06A5"/>
    <w:rsid w:val="00FF10A7"/>
    <w:rsid w:val="00FF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19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90D4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61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61E2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601</TotalTime>
  <Pages>2</Pages>
  <Words>448</Words>
  <Characters>2560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колобова</cp:lastModifiedBy>
  <cp:revision>71</cp:revision>
  <cp:lastPrinted>2017-09-29T08:29:00Z</cp:lastPrinted>
  <dcterms:created xsi:type="dcterms:W3CDTF">2014-09-24T13:31:00Z</dcterms:created>
  <dcterms:modified xsi:type="dcterms:W3CDTF">2004-12-31T21:05:00Z</dcterms:modified>
</cp:coreProperties>
</file>